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2A978">
      <w:pPr>
        <w:widowControl w:val="0"/>
        <w:numPr>
          <w:ilvl w:val="0"/>
          <w:numId w:val="0"/>
        </w:numPr>
        <w:ind w:firstLine="1807" w:firstLineChars="500"/>
        <w:jc w:val="both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val="en-US" w:eastAsia="zh-CN"/>
        </w:rPr>
        <w:t>暨南大学科技园商铺投标书</w:t>
      </w:r>
    </w:p>
    <w:bookmarkEnd w:id="0"/>
    <w:p w14:paraId="6A3438F3">
      <w:pPr>
        <w:widowControl w:val="0"/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/>
          <w:sz w:val="28"/>
          <w:szCs w:val="28"/>
          <w:lang w:val="en-US" w:eastAsia="zh-CN"/>
        </w:rPr>
        <w:t>招标编号：JDKJY-2026002号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</w:t>
      </w:r>
    </w:p>
    <w:tbl>
      <w:tblPr>
        <w:tblStyle w:val="4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6"/>
        <w:gridCol w:w="1299"/>
        <w:gridCol w:w="1404"/>
        <w:gridCol w:w="973"/>
        <w:gridCol w:w="1444"/>
        <w:gridCol w:w="1830"/>
      </w:tblGrid>
      <w:tr w14:paraId="36A35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80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386F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E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0AF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3E0B1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6BC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7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E1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营业执照统一信用代码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5B44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月租金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20B3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E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2DE8F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C09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1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69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10622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3CF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经营情况说明</w:t>
            </w:r>
          </w:p>
        </w:tc>
        <w:tc>
          <w:tcPr>
            <w:tcW w:w="695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C35D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3CF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8" w:hRule="atLeast"/>
        </w:trPr>
        <w:tc>
          <w:tcPr>
            <w:tcW w:w="1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0725E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D4FE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A8B431D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5E18A576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7ACEB939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备注：附营业执照复印件、许可证复印件、法人身份证复印件</w:t>
      </w:r>
    </w:p>
    <w:p w14:paraId="66BEB935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eastAsia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F7C4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34EF7D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34EF7D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B9C7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OTc1ODg2YjdjMDMyOTMzMGY1M2ZmYjg4N2M3MTQifQ=="/>
  </w:docVars>
  <w:rsids>
    <w:rsidRoot w:val="6D5743A1"/>
    <w:rsid w:val="03453BDD"/>
    <w:rsid w:val="0B57798F"/>
    <w:rsid w:val="13B30BAD"/>
    <w:rsid w:val="18BB6B31"/>
    <w:rsid w:val="1FA648AB"/>
    <w:rsid w:val="23787DEF"/>
    <w:rsid w:val="25077661"/>
    <w:rsid w:val="2EFB2B46"/>
    <w:rsid w:val="32837B5B"/>
    <w:rsid w:val="3A784297"/>
    <w:rsid w:val="3E522F80"/>
    <w:rsid w:val="3F5B2DE7"/>
    <w:rsid w:val="4EC872CD"/>
    <w:rsid w:val="51F020EC"/>
    <w:rsid w:val="527F7851"/>
    <w:rsid w:val="59963E84"/>
    <w:rsid w:val="5DEF4782"/>
    <w:rsid w:val="5F1F34A1"/>
    <w:rsid w:val="5F78167C"/>
    <w:rsid w:val="641F5131"/>
    <w:rsid w:val="64CE3229"/>
    <w:rsid w:val="6D535020"/>
    <w:rsid w:val="6D5743A1"/>
    <w:rsid w:val="724D62A4"/>
    <w:rsid w:val="73551679"/>
    <w:rsid w:val="7A801A3E"/>
    <w:rsid w:val="7A9A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498</Words>
  <Characters>550</Characters>
  <Lines>0</Lines>
  <Paragraphs>0</Paragraphs>
  <TotalTime>61</TotalTime>
  <ScaleCrop>false</ScaleCrop>
  <LinksUpToDate>false</LinksUpToDate>
  <CharactersWithSpaces>651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2018-11-19T04:43:00Z</dcterms:created>
  <dc:creator>阳光</dc:creator>
  <cp:lastModifiedBy>陈桂颖</cp:lastModifiedBy>
  <cp:lastPrinted>2018-11-20T07:51:00Z</cp:lastPrinted>
  <dcterms:modified xsi:type="dcterms:W3CDTF">2026-03-23T01:45:34Z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E9614D98A3C0439DB5D8090BC3F81F6B_12</vt:lpwstr>
  </property>
  <property fmtid="{D5CDD505-2E9C-101B-9397-08002B2CF9AE}" pid="4" name="KSOTemplateDocerSaveRecord">
    <vt:lpwstr>eyJoZGlkIjoiNmU2OTRmOTk0OGRmY2U2NmIyNWFhNmZkYzU4NTY0YjUiLCJ1c2VySWQiOiI0MzA4OTQzMjQifQ==</vt:lpwstr>
  </property>
</Properties>
</file>