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563D2C">
      <w:pPr>
        <w:widowControl w:val="0"/>
        <w:numPr>
          <w:ilvl w:val="0"/>
          <w:numId w:val="0"/>
        </w:numPr>
        <w:ind w:firstLine="1807" w:firstLineChars="500"/>
        <w:jc w:val="both"/>
        <w:rPr>
          <w:rFonts w:hint="eastAsia"/>
          <w:b/>
          <w:bCs/>
          <w:sz w:val="36"/>
          <w:szCs w:val="36"/>
          <w:lang w:val="en-US" w:eastAsia="zh-CN"/>
        </w:rPr>
      </w:pPr>
    </w:p>
    <w:p w14:paraId="51FB4E4B">
      <w:pPr>
        <w:widowControl w:val="0"/>
        <w:numPr>
          <w:ilvl w:val="0"/>
          <w:numId w:val="0"/>
        </w:numPr>
        <w:ind w:firstLine="1807" w:firstLineChars="500"/>
        <w:jc w:val="both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暨南大学科技园商铺投标书</w:t>
      </w:r>
    </w:p>
    <w:p w14:paraId="49062F78">
      <w:pPr>
        <w:widowControl w:val="0"/>
        <w:numPr>
          <w:ilvl w:val="0"/>
          <w:numId w:val="0"/>
        </w:num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/>
          <w:sz w:val="28"/>
          <w:szCs w:val="28"/>
          <w:lang w:val="en-US" w:eastAsia="zh-CN"/>
        </w:rPr>
        <w:t>招标编号：JDKJY-2025003号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</w:t>
      </w:r>
    </w:p>
    <w:tbl>
      <w:tblPr>
        <w:tblStyle w:val="4"/>
        <w:tblW w:w="83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6"/>
        <w:gridCol w:w="1299"/>
        <w:gridCol w:w="1404"/>
        <w:gridCol w:w="973"/>
        <w:gridCol w:w="1444"/>
        <w:gridCol w:w="1830"/>
      </w:tblGrid>
      <w:tr w14:paraId="2CA29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31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6E35A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57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2BBD5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E0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C25DB"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968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7" w:hRule="atLeast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D1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营业执照统一信用代码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3854E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CA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月租金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6FCFB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33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9122F"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0BA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41" w:hRule="atLeast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C8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经营范围</w:t>
            </w:r>
          </w:p>
        </w:tc>
        <w:tc>
          <w:tcPr>
            <w:tcW w:w="69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0F3E2"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471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35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经营情况说明</w:t>
            </w:r>
          </w:p>
        </w:tc>
        <w:tc>
          <w:tcPr>
            <w:tcW w:w="695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8123A"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011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8" w:hRule="atLeast"/>
        </w:trPr>
        <w:tc>
          <w:tcPr>
            <w:tcW w:w="1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CE4A7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5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CB2B4"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A440555"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 w14:paraId="31A7A924"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 w14:paraId="02D78990"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备注：附营业执照复印件、许可证复印件、法人身份证复印件</w:t>
      </w:r>
    </w:p>
    <w:p w14:paraId="7ED640F1">
      <w:pPr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CF7C4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34EF7D"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34EF7D"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FB9C7F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5OTc1ODg2YjdjMDMyOTMzMGY1M2ZmYjg4N2M3MTQifQ=="/>
  </w:docVars>
  <w:rsids>
    <w:rsidRoot w:val="6D5743A1"/>
    <w:rsid w:val="03453BDD"/>
    <w:rsid w:val="0B57798F"/>
    <w:rsid w:val="158449E1"/>
    <w:rsid w:val="18BB6B31"/>
    <w:rsid w:val="1FA648AB"/>
    <w:rsid w:val="23787DEF"/>
    <w:rsid w:val="2EFB2B46"/>
    <w:rsid w:val="32837B5B"/>
    <w:rsid w:val="3F5B2DE7"/>
    <w:rsid w:val="422D151D"/>
    <w:rsid w:val="4EC872CD"/>
    <w:rsid w:val="51F020EC"/>
    <w:rsid w:val="527F7851"/>
    <w:rsid w:val="59963E84"/>
    <w:rsid w:val="5DEF4782"/>
    <w:rsid w:val="5F1F34A1"/>
    <w:rsid w:val="5F78167C"/>
    <w:rsid w:val="641F5131"/>
    <w:rsid w:val="64CE3229"/>
    <w:rsid w:val="6D535020"/>
    <w:rsid w:val="6D5743A1"/>
    <w:rsid w:val="724D6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85</Words>
  <Characters>97</Characters>
  <Lines>0</Lines>
  <Paragraphs>0</Paragraphs>
  <TotalTime>0</TotalTime>
  <ScaleCrop>false</ScaleCrop>
  <LinksUpToDate>false</LinksUpToDate>
  <CharactersWithSpaces>139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2018-11-19T04:43:00Z</dcterms:created>
  <dc:creator>阳光</dc:creator>
  <cp:lastModifiedBy>陈桂颖</cp:lastModifiedBy>
  <cp:lastPrinted>2018-11-20T07:51:00Z</cp:lastPrinted>
  <dcterms:modified xsi:type="dcterms:W3CDTF">2025-12-18T08:46:49Z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5185A90E90B24B78973B9143F47AA20F_13</vt:lpwstr>
  </property>
  <property fmtid="{D5CDD505-2E9C-101B-9397-08002B2CF9AE}" pid="4" name="KSOTemplateDocerSaveRecord">
    <vt:lpwstr>eyJoZGlkIjoiNmU2OTRmOTk0OGRmY2U2NmIyNWFhNmZkYzU4NTY0YjUiLCJ1c2VySWQiOiI0MzA4OTQzMjQifQ==</vt:lpwstr>
  </property>
</Properties>
</file>